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E3CB" w14:textId="32468D73" w:rsidR="0070304F" w:rsidRDefault="0070304F" w:rsidP="0070304F">
      <w:pPr>
        <w:pStyle w:val="af2"/>
        <w:ind w:firstLineChars="0" w:firstLine="0"/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14:paraId="305B4A3D" w14:textId="77777777" w:rsidR="0070304F" w:rsidRDefault="0070304F" w:rsidP="0070304F">
      <w:pPr>
        <w:pStyle w:val="af2"/>
        <w:ind w:firstLineChars="0" w:firstLine="0"/>
        <w:rPr>
          <w:rFonts w:hint="eastAsia"/>
        </w:rPr>
      </w:pPr>
    </w:p>
    <w:p w14:paraId="09998271" w14:textId="054579F6" w:rsidR="0070304F" w:rsidRPr="0070304F" w:rsidRDefault="0070304F" w:rsidP="0070304F">
      <w:pPr>
        <w:pStyle w:val="af2"/>
        <w:ind w:firstLineChars="0" w:firstLine="0"/>
        <w:jc w:val="center"/>
        <w:rPr>
          <w:rFonts w:hint="eastAsia"/>
          <w:sz w:val="44"/>
          <w:szCs w:val="44"/>
        </w:rPr>
      </w:pPr>
      <w:r w:rsidRPr="0070304F">
        <w:rPr>
          <w:rFonts w:hint="eastAsia"/>
          <w:sz w:val="44"/>
          <w:szCs w:val="44"/>
        </w:rPr>
        <w:t>市场调研信息</w:t>
      </w:r>
    </w:p>
    <w:p w14:paraId="073CD0BA" w14:textId="7899EA46" w:rsidR="0070304F" w:rsidRDefault="0070304F" w:rsidP="0070304F">
      <w:pPr>
        <w:pStyle w:val="af2"/>
        <w:ind w:firstLine="640"/>
        <w:rPr>
          <w:rFonts w:hint="eastAsia"/>
        </w:rPr>
      </w:pPr>
      <w:r w:rsidRPr="0070304F">
        <w:t>根据已收到的</w:t>
      </w:r>
      <w:r>
        <w:rPr>
          <w:rFonts w:hint="eastAsia"/>
        </w:rPr>
        <w:t>市场调研公告</w:t>
      </w:r>
      <w:r w:rsidRPr="0070304F">
        <w:t>，我方已详细审核</w:t>
      </w:r>
      <w:r>
        <w:rPr>
          <w:rFonts w:hint="eastAsia"/>
        </w:rPr>
        <w:t>调研</w:t>
      </w:r>
      <w:r w:rsidRPr="0070304F">
        <w:t>内容及要求，现对贵单位</w:t>
      </w:r>
      <w:r>
        <w:rPr>
          <w:rFonts w:hint="eastAsia"/>
        </w:rPr>
        <w:t>提供停车场信息</w:t>
      </w:r>
      <w:r w:rsidRPr="0070304F">
        <w:t>如下：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208"/>
        <w:gridCol w:w="2208"/>
        <w:gridCol w:w="2525"/>
        <w:gridCol w:w="1893"/>
      </w:tblGrid>
      <w:tr w:rsidR="0070304F" w14:paraId="7ED1B1A2" w14:textId="77777777" w:rsidTr="0070304F">
        <w:tc>
          <w:tcPr>
            <w:tcW w:w="8834" w:type="dxa"/>
            <w:gridSpan w:val="4"/>
            <w:vAlign w:val="center"/>
          </w:tcPr>
          <w:p w14:paraId="3954A1D8" w14:textId="07560911" w:rsidR="0070304F" w:rsidRPr="0070304F" w:rsidRDefault="0070304F" w:rsidP="0070304F">
            <w:pPr>
              <w:pStyle w:val="af2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 w:rsidRPr="0070304F">
              <w:rPr>
                <w:sz w:val="28"/>
                <w:szCs w:val="28"/>
              </w:rPr>
              <w:t>2026</w:t>
            </w:r>
            <w:r w:rsidRPr="0070304F">
              <w:rPr>
                <w:sz w:val="28"/>
                <w:szCs w:val="28"/>
              </w:rPr>
              <w:t>年度无锡市第九人民医院职工停车场租赁项目</w:t>
            </w:r>
          </w:p>
        </w:tc>
      </w:tr>
      <w:tr w:rsidR="0070304F" w14:paraId="391254EE" w14:textId="77777777" w:rsidTr="0070304F">
        <w:tc>
          <w:tcPr>
            <w:tcW w:w="2208" w:type="dxa"/>
            <w:vAlign w:val="center"/>
          </w:tcPr>
          <w:p w14:paraId="4D988FB5" w14:textId="04B11D00" w:rsidR="0070304F" w:rsidRPr="0070304F" w:rsidRDefault="0070304F" w:rsidP="0070304F">
            <w:pPr>
              <w:pStyle w:val="af2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 w:rsidRPr="0070304F">
              <w:rPr>
                <w:rFonts w:hint="eastAsia"/>
                <w:sz w:val="28"/>
                <w:szCs w:val="28"/>
              </w:rPr>
              <w:t>停车场地址</w:t>
            </w:r>
          </w:p>
        </w:tc>
        <w:tc>
          <w:tcPr>
            <w:tcW w:w="2208" w:type="dxa"/>
            <w:vAlign w:val="center"/>
          </w:tcPr>
          <w:p w14:paraId="70CDF655" w14:textId="28866F2D" w:rsidR="0070304F" w:rsidRPr="0070304F" w:rsidRDefault="0070304F" w:rsidP="0070304F">
            <w:pPr>
              <w:pStyle w:val="af2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距离九院</w:t>
            </w:r>
            <w:r>
              <w:rPr>
                <w:rFonts w:hint="eastAsia"/>
                <w:sz w:val="28"/>
                <w:szCs w:val="28"/>
              </w:rPr>
              <w:t>*</w:t>
            </w:r>
            <w:r>
              <w:rPr>
                <w:rFonts w:hint="eastAsia"/>
                <w:sz w:val="28"/>
                <w:szCs w:val="28"/>
              </w:rPr>
              <w:t>米</w:t>
            </w:r>
          </w:p>
        </w:tc>
        <w:tc>
          <w:tcPr>
            <w:tcW w:w="2525" w:type="dxa"/>
            <w:vAlign w:val="center"/>
          </w:tcPr>
          <w:p w14:paraId="28700414" w14:textId="6517E2CF" w:rsidR="0070304F" w:rsidRPr="0070304F" w:rsidRDefault="0070304F" w:rsidP="0070304F">
            <w:pPr>
              <w:pStyle w:val="af2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可提供停车位数量</w:t>
            </w:r>
          </w:p>
        </w:tc>
        <w:tc>
          <w:tcPr>
            <w:tcW w:w="1893" w:type="dxa"/>
            <w:vAlign w:val="center"/>
          </w:tcPr>
          <w:p w14:paraId="6C594E00" w14:textId="5EE53E01" w:rsidR="0070304F" w:rsidRPr="0070304F" w:rsidRDefault="0070304F" w:rsidP="0070304F">
            <w:pPr>
              <w:pStyle w:val="af2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70304F" w14:paraId="3473307A" w14:textId="77777777" w:rsidTr="0070304F">
        <w:tc>
          <w:tcPr>
            <w:tcW w:w="2208" w:type="dxa"/>
            <w:vAlign w:val="center"/>
          </w:tcPr>
          <w:p w14:paraId="0F50FCEA" w14:textId="77777777" w:rsidR="0070304F" w:rsidRPr="0070304F" w:rsidRDefault="0070304F" w:rsidP="0070304F">
            <w:pPr>
              <w:pStyle w:val="af2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 w14:paraId="3103574E" w14:textId="77777777" w:rsidR="0070304F" w:rsidRPr="0070304F" w:rsidRDefault="0070304F" w:rsidP="0070304F">
            <w:pPr>
              <w:pStyle w:val="af2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68390AF3" w14:textId="77777777" w:rsidR="0070304F" w:rsidRPr="0070304F" w:rsidRDefault="0070304F" w:rsidP="0070304F">
            <w:pPr>
              <w:pStyle w:val="af2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14:paraId="6F65EE48" w14:textId="77777777" w:rsidR="0070304F" w:rsidRPr="0070304F" w:rsidRDefault="0070304F" w:rsidP="0070304F">
            <w:pPr>
              <w:pStyle w:val="af2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70304F" w14:paraId="3BCB8961" w14:textId="77777777" w:rsidTr="0070304F">
        <w:tc>
          <w:tcPr>
            <w:tcW w:w="2208" w:type="dxa"/>
            <w:vAlign w:val="center"/>
          </w:tcPr>
          <w:p w14:paraId="42177696" w14:textId="77777777" w:rsidR="0070304F" w:rsidRPr="0070304F" w:rsidRDefault="0070304F" w:rsidP="0070304F">
            <w:pPr>
              <w:pStyle w:val="af2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 w14:paraId="192D3029" w14:textId="77777777" w:rsidR="0070304F" w:rsidRPr="0070304F" w:rsidRDefault="0070304F" w:rsidP="0070304F">
            <w:pPr>
              <w:pStyle w:val="af2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759D5C4C" w14:textId="77777777" w:rsidR="0070304F" w:rsidRPr="0070304F" w:rsidRDefault="0070304F" w:rsidP="0070304F">
            <w:pPr>
              <w:pStyle w:val="af2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14:paraId="30EAD3C9" w14:textId="77777777" w:rsidR="0070304F" w:rsidRPr="0070304F" w:rsidRDefault="0070304F" w:rsidP="0070304F">
            <w:pPr>
              <w:pStyle w:val="af2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70304F" w14:paraId="6DF61BBE" w14:textId="77777777" w:rsidTr="0070304F">
        <w:tc>
          <w:tcPr>
            <w:tcW w:w="2208" w:type="dxa"/>
            <w:vAlign w:val="center"/>
          </w:tcPr>
          <w:p w14:paraId="0A623365" w14:textId="77777777" w:rsidR="0070304F" w:rsidRPr="0070304F" w:rsidRDefault="0070304F" w:rsidP="0070304F">
            <w:pPr>
              <w:pStyle w:val="af2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 w14:paraId="745A6568" w14:textId="77777777" w:rsidR="0070304F" w:rsidRPr="0070304F" w:rsidRDefault="0070304F" w:rsidP="0070304F">
            <w:pPr>
              <w:pStyle w:val="af2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4AF13E11" w14:textId="77777777" w:rsidR="0070304F" w:rsidRPr="0070304F" w:rsidRDefault="0070304F" w:rsidP="0070304F">
            <w:pPr>
              <w:pStyle w:val="af2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14:paraId="23E6F29C" w14:textId="77777777" w:rsidR="0070304F" w:rsidRPr="0070304F" w:rsidRDefault="0070304F" w:rsidP="0070304F">
            <w:pPr>
              <w:pStyle w:val="af2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4477EAB7" w14:textId="77777777" w:rsidR="0070304F" w:rsidRDefault="0070304F" w:rsidP="0070304F">
      <w:pPr>
        <w:pStyle w:val="af2"/>
        <w:ind w:firstLineChars="0" w:firstLine="0"/>
        <w:rPr>
          <w:rFonts w:hint="eastAsia"/>
        </w:rPr>
      </w:pPr>
    </w:p>
    <w:p w14:paraId="3C388EF1" w14:textId="77777777" w:rsidR="0070304F" w:rsidRDefault="0070304F" w:rsidP="0070304F">
      <w:pPr>
        <w:pStyle w:val="af2"/>
        <w:ind w:firstLineChars="62" w:firstLine="198"/>
        <w:rPr>
          <w:rFonts w:hint="eastAsia"/>
        </w:rPr>
      </w:pPr>
      <w:r>
        <w:rPr>
          <w:rFonts w:hint="eastAsia"/>
        </w:rPr>
        <w:t>注：</w:t>
      </w:r>
    </w:p>
    <w:p w14:paraId="572F8319" w14:textId="795B3CCD" w:rsidR="0070304F" w:rsidRDefault="0070304F" w:rsidP="0070304F">
      <w:pPr>
        <w:pStyle w:val="af2"/>
        <w:ind w:firstLine="640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调研有效期：</w:t>
      </w:r>
      <w:r w:rsidRPr="0070304F">
        <w:rPr>
          <w:rFonts w:hint="eastAsia"/>
          <w:u w:val="single"/>
        </w:rPr>
        <w:t xml:space="preserve">            </w:t>
      </w:r>
    </w:p>
    <w:p w14:paraId="02E3E146" w14:textId="172FBFD0" w:rsidR="0070304F" w:rsidRDefault="0070304F" w:rsidP="0070304F">
      <w:pPr>
        <w:pStyle w:val="af2"/>
        <w:ind w:firstLine="640"/>
        <w:rPr>
          <w:rFonts w:hint="eastAsia"/>
          <w:u w:val="single"/>
        </w:rPr>
      </w:pPr>
      <w:r>
        <w:rPr>
          <w:rFonts w:hint="eastAsia"/>
        </w:rPr>
        <w:t>2.</w:t>
      </w:r>
      <w:r>
        <w:rPr>
          <w:rFonts w:hint="eastAsia"/>
        </w:rPr>
        <w:t>业务非责任及联系方式：</w:t>
      </w:r>
      <w:r w:rsidRPr="0070304F">
        <w:rPr>
          <w:rFonts w:hint="eastAsia"/>
          <w:u w:val="single"/>
        </w:rPr>
        <w:t xml:space="preserve">                    </w:t>
      </w:r>
    </w:p>
    <w:p w14:paraId="526C57F9" w14:textId="77777777" w:rsidR="0070304F" w:rsidRDefault="0070304F" w:rsidP="0070304F">
      <w:pPr>
        <w:pStyle w:val="af2"/>
        <w:wordWrap w:val="0"/>
        <w:ind w:right="1280" w:firstLineChars="0" w:firstLine="0"/>
        <w:rPr>
          <w:rFonts w:hint="eastAsia"/>
        </w:rPr>
      </w:pPr>
    </w:p>
    <w:p w14:paraId="691D67AC" w14:textId="77777777" w:rsidR="0070304F" w:rsidRDefault="0070304F" w:rsidP="0070304F">
      <w:pPr>
        <w:pStyle w:val="af2"/>
        <w:wordWrap w:val="0"/>
        <w:ind w:right="1280" w:firstLineChars="0" w:firstLine="0"/>
        <w:rPr>
          <w:rFonts w:hint="eastAsia"/>
        </w:rPr>
      </w:pPr>
    </w:p>
    <w:p w14:paraId="4D29FC7C" w14:textId="77777777" w:rsidR="0070304F" w:rsidRDefault="0070304F" w:rsidP="0070304F">
      <w:pPr>
        <w:pStyle w:val="af2"/>
        <w:wordWrap w:val="0"/>
        <w:ind w:right="1280" w:firstLineChars="0" w:firstLine="0"/>
        <w:rPr>
          <w:rFonts w:hint="eastAsia"/>
        </w:rPr>
      </w:pPr>
    </w:p>
    <w:p w14:paraId="1C4DE079" w14:textId="5C736812" w:rsidR="0070304F" w:rsidRPr="0070304F" w:rsidRDefault="0070304F" w:rsidP="0070304F">
      <w:pPr>
        <w:pStyle w:val="af2"/>
        <w:wordWrap w:val="0"/>
        <w:ind w:firstLine="640"/>
        <w:jc w:val="right"/>
        <w:rPr>
          <w:rFonts w:hint="eastAsia"/>
        </w:rPr>
      </w:pPr>
      <w:r w:rsidRPr="0070304F">
        <w:rPr>
          <w:rFonts w:hint="eastAsia"/>
        </w:rPr>
        <w:t>公司盖章：</w:t>
      </w:r>
      <w:r w:rsidRPr="0070304F">
        <w:rPr>
          <w:rFonts w:hint="eastAsia"/>
        </w:rPr>
        <w:t xml:space="preserve">  </w:t>
      </w:r>
    </w:p>
    <w:p w14:paraId="18DF95EC" w14:textId="02D92805" w:rsidR="0070304F" w:rsidRPr="0070304F" w:rsidRDefault="0070304F" w:rsidP="0070304F">
      <w:pPr>
        <w:pStyle w:val="af2"/>
        <w:ind w:firstLine="640"/>
        <w:jc w:val="right"/>
        <w:rPr>
          <w:rFonts w:hint="eastAsia"/>
        </w:rPr>
      </w:pPr>
      <w:r w:rsidRPr="0070304F">
        <w:rPr>
          <w:rFonts w:hint="eastAsia"/>
        </w:rPr>
        <w:t>20XX</w:t>
      </w:r>
      <w:r w:rsidRPr="0070304F">
        <w:rPr>
          <w:rFonts w:hint="eastAsia"/>
        </w:rPr>
        <w:t>年</w:t>
      </w:r>
      <w:r w:rsidRPr="0070304F">
        <w:rPr>
          <w:rFonts w:hint="eastAsia"/>
        </w:rPr>
        <w:t>X</w:t>
      </w:r>
      <w:r w:rsidRPr="0070304F">
        <w:rPr>
          <w:rFonts w:hint="eastAsia"/>
        </w:rPr>
        <w:t>月</w:t>
      </w:r>
      <w:r w:rsidRPr="0070304F">
        <w:rPr>
          <w:rFonts w:hint="eastAsia"/>
        </w:rPr>
        <w:t>X</w:t>
      </w:r>
      <w:r w:rsidRPr="0070304F">
        <w:rPr>
          <w:rFonts w:hint="eastAsia"/>
        </w:rPr>
        <w:t>日</w:t>
      </w:r>
    </w:p>
    <w:sectPr w:rsidR="0070304F" w:rsidRPr="0070304F" w:rsidSect="00822E77">
      <w:pgSz w:w="11906" w:h="16838"/>
      <w:pgMar w:top="1928" w:right="1474" w:bottom="175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A37BC" w14:textId="77777777" w:rsidR="007328A5" w:rsidRDefault="007328A5" w:rsidP="00822E77">
      <w:pPr>
        <w:rPr>
          <w:rFonts w:hint="eastAsia"/>
        </w:rPr>
      </w:pPr>
      <w:r>
        <w:separator/>
      </w:r>
    </w:p>
  </w:endnote>
  <w:endnote w:type="continuationSeparator" w:id="0">
    <w:p w14:paraId="54ABC87D" w14:textId="77777777" w:rsidR="007328A5" w:rsidRDefault="007328A5" w:rsidP="00822E7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6ED3" w14:textId="77777777" w:rsidR="007328A5" w:rsidRDefault="007328A5" w:rsidP="00822E77">
      <w:pPr>
        <w:rPr>
          <w:rFonts w:hint="eastAsia"/>
        </w:rPr>
      </w:pPr>
      <w:r>
        <w:separator/>
      </w:r>
    </w:p>
  </w:footnote>
  <w:footnote w:type="continuationSeparator" w:id="0">
    <w:p w14:paraId="6CC3CEA2" w14:textId="77777777" w:rsidR="007328A5" w:rsidRDefault="007328A5" w:rsidP="00822E7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6E4C60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FFF87D3E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FD56525C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FA1004C6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AEFCAAF8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A5E1DB8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FAE1728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C4768CC0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7F24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0E2B74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945501152">
    <w:abstractNumId w:val="9"/>
  </w:num>
  <w:num w:numId="2" w16cid:durableId="1499349618">
    <w:abstractNumId w:val="8"/>
  </w:num>
  <w:num w:numId="3" w16cid:durableId="1454209918">
    <w:abstractNumId w:val="7"/>
  </w:num>
  <w:num w:numId="4" w16cid:durableId="1532953240">
    <w:abstractNumId w:val="6"/>
  </w:num>
  <w:num w:numId="5" w16cid:durableId="1148059888">
    <w:abstractNumId w:val="5"/>
  </w:num>
  <w:num w:numId="6" w16cid:durableId="2044861443">
    <w:abstractNumId w:val="4"/>
  </w:num>
  <w:num w:numId="7" w16cid:durableId="881868533">
    <w:abstractNumId w:val="3"/>
  </w:num>
  <w:num w:numId="8" w16cid:durableId="1445997416">
    <w:abstractNumId w:val="2"/>
  </w:num>
  <w:num w:numId="9" w16cid:durableId="1632978894">
    <w:abstractNumId w:val="1"/>
  </w:num>
  <w:num w:numId="10" w16cid:durableId="1857234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5E"/>
    <w:rsid w:val="000E1632"/>
    <w:rsid w:val="00187288"/>
    <w:rsid w:val="001A7705"/>
    <w:rsid w:val="002601B1"/>
    <w:rsid w:val="00341A91"/>
    <w:rsid w:val="003E78EE"/>
    <w:rsid w:val="004D031D"/>
    <w:rsid w:val="00585DF2"/>
    <w:rsid w:val="006C78A3"/>
    <w:rsid w:val="0070304F"/>
    <w:rsid w:val="007328A5"/>
    <w:rsid w:val="00781B15"/>
    <w:rsid w:val="00791D61"/>
    <w:rsid w:val="00822E77"/>
    <w:rsid w:val="008316AB"/>
    <w:rsid w:val="00845C25"/>
    <w:rsid w:val="0085507E"/>
    <w:rsid w:val="00B721EE"/>
    <w:rsid w:val="00C87DBE"/>
    <w:rsid w:val="00E93789"/>
    <w:rsid w:val="00F049DD"/>
    <w:rsid w:val="00F7335E"/>
    <w:rsid w:val="00F8366C"/>
    <w:rsid w:val="00F9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BE2A"/>
  <w15:chartTrackingRefBased/>
  <w15:docId w15:val="{A2A3DFB8-CACB-4B87-804A-CB2C1E9E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78E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8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8E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8E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78E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78E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78E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78E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78E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E78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E78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E78E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E78E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E78E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E78E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E78E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E78E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E78E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E7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78E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E78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78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E78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78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78E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78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E78E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78E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22E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22E7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22E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22E77"/>
    <w:rPr>
      <w:sz w:val="18"/>
      <w:szCs w:val="18"/>
    </w:rPr>
  </w:style>
  <w:style w:type="paragraph" w:customStyle="1" w:styleId="af2">
    <w:name w:val="公文正文"/>
    <w:basedOn w:val="a"/>
    <w:qFormat/>
    <w:rsid w:val="004D031D"/>
    <w:pPr>
      <w:spacing w:line="592" w:lineRule="exact"/>
      <w:ind w:firstLineChars="200" w:firstLine="200"/>
    </w:pPr>
    <w:rPr>
      <w:rFonts w:ascii="宋体" w:eastAsia="仿宋_GB2312" w:hAnsi="宋体"/>
      <w:sz w:val="32"/>
    </w:rPr>
  </w:style>
  <w:style w:type="paragraph" w:customStyle="1" w:styleId="af3">
    <w:name w:val="公文二级标题"/>
    <w:basedOn w:val="af2"/>
    <w:qFormat/>
    <w:rsid w:val="004D031D"/>
    <w:rPr>
      <w:rFonts w:eastAsia="方正楷体_GBK"/>
    </w:rPr>
  </w:style>
  <w:style w:type="paragraph" w:customStyle="1" w:styleId="af4">
    <w:name w:val="公文一级标题"/>
    <w:basedOn w:val="af3"/>
    <w:qFormat/>
    <w:rsid w:val="004D031D"/>
    <w:rPr>
      <w:rFonts w:eastAsia="方正黑体_GBK"/>
    </w:rPr>
  </w:style>
  <w:style w:type="paragraph" w:customStyle="1" w:styleId="af5">
    <w:name w:val="公文主标题"/>
    <w:basedOn w:val="af3"/>
    <w:qFormat/>
    <w:rsid w:val="000E1632"/>
    <w:pPr>
      <w:ind w:firstLineChars="0" w:firstLine="0"/>
      <w:jc w:val="center"/>
    </w:pPr>
    <w:rPr>
      <w:rFonts w:eastAsia="方正小标宋_GBK"/>
      <w:sz w:val="44"/>
    </w:rPr>
  </w:style>
  <w:style w:type="table" w:styleId="af6">
    <w:name w:val="Table Grid"/>
    <w:basedOn w:val="a1"/>
    <w:uiPriority w:val="39"/>
    <w:rsid w:val="00703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%20Xia\OneDrive\&#25991;&#26723;\&#33258;&#23450;&#20041;%20Office%20&#27169;&#26495;\&#20844;&#25991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公文模板</Template>
  <TotalTime>26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 Xia</dc:creator>
  <cp:keywords/>
  <dc:description/>
  <cp:lastModifiedBy>HR Xia</cp:lastModifiedBy>
  <cp:revision>8</cp:revision>
  <dcterms:created xsi:type="dcterms:W3CDTF">2026-08-03T05:45:00Z</dcterms:created>
  <dcterms:modified xsi:type="dcterms:W3CDTF">2026-08-03T06:36:00Z</dcterms:modified>
</cp:coreProperties>
</file>